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siatki5ciemnaakcent1"/>
        <w:tblW w:w="5980" w:type="pct"/>
        <w:tblInd w:w="-714" w:type="dxa"/>
        <w:tblLook w:val="04A0" w:firstRow="1" w:lastRow="0" w:firstColumn="1" w:lastColumn="0" w:noHBand="0" w:noVBand="1"/>
      </w:tblPr>
      <w:tblGrid>
        <w:gridCol w:w="3404"/>
        <w:gridCol w:w="1475"/>
        <w:gridCol w:w="237"/>
        <w:gridCol w:w="1238"/>
        <w:gridCol w:w="181"/>
        <w:gridCol w:w="1294"/>
        <w:gridCol w:w="125"/>
        <w:gridCol w:w="1350"/>
        <w:gridCol w:w="69"/>
        <w:gridCol w:w="1410"/>
      </w:tblGrid>
      <w:tr w:rsidR="002F356F" w:rsidRPr="00444208" w14:paraId="2F4CBC88" w14:textId="77777777" w:rsidTr="002F35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</w:tcPr>
          <w:p w14:paraId="18C3EC4B" w14:textId="16E27E1E" w:rsidR="002F356F" w:rsidRPr="00444208" w:rsidRDefault="002F356F" w:rsidP="00637200">
            <w:pPr>
              <w:pStyle w:val="Nagwek1"/>
            </w:pPr>
            <w:r>
              <w:t>Informacje podstawowe</w:t>
            </w:r>
          </w:p>
        </w:tc>
      </w:tr>
      <w:tr w:rsidR="002F356F" w:rsidRPr="00444208" w14:paraId="69FE3DFF" w14:textId="77777777" w:rsidTr="002F35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</w:tcPr>
          <w:p w14:paraId="2DE98B98" w14:textId="598BE945" w:rsidR="002F356F" w:rsidRPr="00444208" w:rsidRDefault="002F356F" w:rsidP="002F356F">
            <w:pPr>
              <w:pStyle w:val="Wcicienormalne"/>
              <w:spacing w:before="120" w:after="120"/>
              <w:ind w:left="170"/>
              <w:rPr>
                <w:sz w:val="24"/>
                <w:szCs w:val="24"/>
              </w:rPr>
            </w:pPr>
            <w:r w:rsidRPr="00444208">
              <w:rPr>
                <w:sz w:val="24"/>
                <w:szCs w:val="24"/>
              </w:rPr>
              <w:t>Nazwa drużyny</w:t>
            </w:r>
          </w:p>
        </w:tc>
        <w:tc>
          <w:tcPr>
            <w:tcW w:w="3422" w:type="pct"/>
            <w:gridSpan w:val="9"/>
          </w:tcPr>
          <w:p w14:paraId="739D060E" w14:textId="77777777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  <w:tr w:rsidR="002F356F" w:rsidRPr="00444208" w14:paraId="1F2400CC" w14:textId="77777777" w:rsidTr="002F35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</w:tcPr>
          <w:p w14:paraId="599D43AA" w14:textId="7544CDBD" w:rsidR="002F356F" w:rsidRPr="00444208" w:rsidRDefault="002F356F" w:rsidP="002F356F">
            <w:pPr>
              <w:pStyle w:val="Wcicienormalne"/>
              <w:spacing w:before="120" w:after="120"/>
              <w:ind w:left="170"/>
              <w:rPr>
                <w:sz w:val="24"/>
                <w:szCs w:val="24"/>
              </w:rPr>
            </w:pPr>
            <w:r w:rsidRPr="00444208">
              <w:rPr>
                <w:sz w:val="24"/>
                <w:szCs w:val="24"/>
              </w:rPr>
              <w:t>Imię i nazwisko Opiekuna Drużyny</w:t>
            </w:r>
          </w:p>
        </w:tc>
        <w:tc>
          <w:tcPr>
            <w:tcW w:w="3422" w:type="pct"/>
            <w:gridSpan w:val="9"/>
          </w:tcPr>
          <w:p w14:paraId="0139BD68" w14:textId="77777777" w:rsidR="002F356F" w:rsidRPr="002F356F" w:rsidRDefault="002F356F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  <w:tr w:rsidR="002F356F" w:rsidRPr="00444208" w14:paraId="515173C4" w14:textId="77777777" w:rsidTr="00EC2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</w:tcPr>
          <w:p w14:paraId="433F468F" w14:textId="7CFC79F4" w:rsidR="002F356F" w:rsidRPr="00444208" w:rsidRDefault="002F356F" w:rsidP="002F356F">
            <w:pPr>
              <w:pStyle w:val="Wcicienormalne"/>
              <w:spacing w:before="120" w:after="120"/>
              <w:ind w:left="170"/>
              <w:rPr>
                <w:sz w:val="24"/>
                <w:szCs w:val="24"/>
              </w:rPr>
            </w:pPr>
            <w:r w:rsidRPr="00444208">
              <w:rPr>
                <w:sz w:val="24"/>
                <w:szCs w:val="24"/>
              </w:rPr>
              <w:t>Wymień członków drużyny</w:t>
            </w:r>
          </w:p>
        </w:tc>
        <w:tc>
          <w:tcPr>
            <w:tcW w:w="684" w:type="pct"/>
          </w:tcPr>
          <w:p w14:paraId="24EF7F9D" w14:textId="77777777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4" w:type="pct"/>
            <w:gridSpan w:val="2"/>
          </w:tcPr>
          <w:p w14:paraId="12FF7770" w14:textId="77777777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4" w:type="pct"/>
            <w:gridSpan w:val="2"/>
          </w:tcPr>
          <w:p w14:paraId="6D95CF83" w14:textId="77777777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4" w:type="pct"/>
            <w:gridSpan w:val="2"/>
          </w:tcPr>
          <w:p w14:paraId="2746CDE7" w14:textId="77777777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6" w:type="pct"/>
            <w:gridSpan w:val="2"/>
          </w:tcPr>
          <w:p w14:paraId="6D82C6FB" w14:textId="2FB3EF49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  <w:tr w:rsidR="002F356F" w:rsidRPr="00444208" w14:paraId="44F74A85" w14:textId="77777777" w:rsidTr="002F356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</w:tcPr>
          <w:p w14:paraId="34482ED5" w14:textId="70A0AF13" w:rsidR="002F356F" w:rsidRPr="00444208" w:rsidRDefault="002F356F" w:rsidP="002F356F">
            <w:pPr>
              <w:pStyle w:val="Wcicienormalne"/>
              <w:spacing w:before="120" w:after="120"/>
              <w:ind w:left="170"/>
              <w:rPr>
                <w:sz w:val="24"/>
                <w:szCs w:val="24"/>
              </w:rPr>
            </w:pPr>
            <w:r w:rsidRPr="00444208">
              <w:rPr>
                <w:sz w:val="24"/>
                <w:szCs w:val="24"/>
              </w:rPr>
              <w:t>Kategoria wiekowa</w:t>
            </w:r>
          </w:p>
        </w:tc>
        <w:tc>
          <w:tcPr>
            <w:tcW w:w="3422" w:type="pct"/>
            <w:gridSpan w:val="9"/>
          </w:tcPr>
          <w:p w14:paraId="5039657D" w14:textId="00808210" w:rsidR="002F356F" w:rsidRPr="002F356F" w:rsidRDefault="00EC21D1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  <w:t xml:space="preserve">Zostaw jedną: </w:t>
            </w:r>
            <w:r w:rsidRPr="00EC21D1"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  <w:t>6 – 10; 11-14</w:t>
            </w:r>
          </w:p>
        </w:tc>
      </w:tr>
      <w:tr w:rsidR="002F356F" w:rsidRPr="00444208" w14:paraId="03CBFC9E" w14:textId="77777777" w:rsidTr="002F35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</w:tcPr>
          <w:p w14:paraId="3CD30DAE" w14:textId="1CB712C7" w:rsidR="002F356F" w:rsidRPr="00444208" w:rsidRDefault="002F356F" w:rsidP="002F356F">
            <w:pPr>
              <w:pStyle w:val="Wcicienormalne"/>
              <w:spacing w:before="120" w:after="120"/>
              <w:ind w:left="170"/>
              <w:rPr>
                <w:sz w:val="24"/>
                <w:szCs w:val="24"/>
              </w:rPr>
            </w:pPr>
            <w:r w:rsidRPr="00444208">
              <w:rPr>
                <w:sz w:val="24"/>
                <w:szCs w:val="24"/>
              </w:rPr>
              <w:t>Forma konkursowa</w:t>
            </w:r>
          </w:p>
        </w:tc>
        <w:tc>
          <w:tcPr>
            <w:tcW w:w="3422" w:type="pct"/>
            <w:gridSpan w:val="9"/>
          </w:tcPr>
          <w:p w14:paraId="07C0A022" w14:textId="50F02869" w:rsidR="002F356F" w:rsidRPr="002F356F" w:rsidRDefault="00EC21D1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EC21D1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Zostaw jedną: Film;  Prezentacja;  Animacja;  Forma literacka;  Forma artystyczna      </w:t>
            </w:r>
          </w:p>
        </w:tc>
      </w:tr>
      <w:tr w:rsidR="002F356F" w:rsidRPr="00444208" w14:paraId="56EE956E" w14:textId="77777777" w:rsidTr="002F35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</w:tcPr>
          <w:p w14:paraId="6BE8A428" w14:textId="3A3941B6" w:rsidR="002F356F" w:rsidRPr="00444208" w:rsidRDefault="002F356F" w:rsidP="00637200">
            <w:pPr>
              <w:pStyle w:val="Nagwek1"/>
            </w:pPr>
            <w:r>
              <w:t>Zadanie Konkursowe</w:t>
            </w:r>
          </w:p>
        </w:tc>
      </w:tr>
      <w:tr w:rsidR="002F356F" w:rsidRPr="00444208" w14:paraId="116EAA77" w14:textId="77777777" w:rsidTr="002F35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</w:tcPr>
          <w:p w14:paraId="19E78364" w14:textId="2E9CDABA" w:rsidR="002F356F" w:rsidRPr="002F356F" w:rsidRDefault="002F356F" w:rsidP="002F356F">
            <w:pPr>
              <w:pStyle w:val="Wcicienormalne"/>
              <w:spacing w:before="120" w:after="120"/>
              <w:ind w:left="170"/>
              <w:rPr>
                <w:sz w:val="24"/>
                <w:szCs w:val="24"/>
              </w:rPr>
            </w:pPr>
            <w:r w:rsidRPr="002F356F">
              <w:rPr>
                <w:sz w:val="24"/>
                <w:szCs w:val="24"/>
              </w:rPr>
              <w:t>Podaj wykaz przydzielonych ról, które odegrali członkowie drużyny i zakres wykonanej pracy.</w:t>
            </w:r>
          </w:p>
        </w:tc>
        <w:tc>
          <w:tcPr>
            <w:tcW w:w="794" w:type="pct"/>
            <w:gridSpan w:val="2"/>
          </w:tcPr>
          <w:p w14:paraId="2EF250D1" w14:textId="649BC41E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Osoba 1</w:t>
            </w:r>
          </w:p>
        </w:tc>
        <w:tc>
          <w:tcPr>
            <w:tcW w:w="658" w:type="pct"/>
            <w:gridSpan w:val="2"/>
          </w:tcPr>
          <w:p w14:paraId="21132DD5" w14:textId="4AD4E681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Osoba 2</w:t>
            </w:r>
          </w:p>
        </w:tc>
        <w:tc>
          <w:tcPr>
            <w:tcW w:w="658" w:type="pct"/>
            <w:gridSpan w:val="2"/>
          </w:tcPr>
          <w:p w14:paraId="77D1F7ED" w14:textId="5F02138F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Osoba 3</w:t>
            </w:r>
          </w:p>
        </w:tc>
        <w:tc>
          <w:tcPr>
            <w:tcW w:w="658" w:type="pct"/>
            <w:gridSpan w:val="2"/>
          </w:tcPr>
          <w:p w14:paraId="4D213E1A" w14:textId="2FFFD331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Osoba 4</w:t>
            </w:r>
          </w:p>
        </w:tc>
        <w:tc>
          <w:tcPr>
            <w:tcW w:w="654" w:type="pct"/>
          </w:tcPr>
          <w:p w14:paraId="61A8526B" w14:textId="29C17FF8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Osoba 5</w:t>
            </w:r>
          </w:p>
        </w:tc>
      </w:tr>
      <w:tr w:rsidR="002F356F" w:rsidRPr="00444208" w14:paraId="23556513" w14:textId="77777777" w:rsidTr="002F35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</w:tcPr>
          <w:p w14:paraId="5D8E57AB" w14:textId="5D12D12A" w:rsidR="002F356F" w:rsidRPr="002F356F" w:rsidRDefault="002F356F" w:rsidP="002F356F">
            <w:pPr>
              <w:pStyle w:val="Wcicienormalne"/>
              <w:spacing w:before="120" w:after="120"/>
              <w:ind w:left="170"/>
              <w:rPr>
                <w:sz w:val="24"/>
                <w:szCs w:val="24"/>
              </w:rPr>
            </w:pPr>
            <w:r w:rsidRPr="002F356F">
              <w:rPr>
                <w:sz w:val="24"/>
                <w:szCs w:val="24"/>
              </w:rPr>
              <w:t>Dlaczego wybraliście właśnie tę technologię kosmiczną, co jest w niej wyjątkowego, wg Was?</w:t>
            </w:r>
          </w:p>
        </w:tc>
        <w:tc>
          <w:tcPr>
            <w:tcW w:w="3422" w:type="pct"/>
            <w:gridSpan w:val="9"/>
          </w:tcPr>
          <w:p w14:paraId="38C61D0E" w14:textId="77777777" w:rsidR="002F356F" w:rsidRPr="002F356F" w:rsidRDefault="002F356F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  <w:tr w:rsidR="002F356F" w:rsidRPr="00444208" w14:paraId="00C204F4" w14:textId="77777777" w:rsidTr="002F35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</w:tcPr>
          <w:p w14:paraId="1E134C37" w14:textId="3003935B" w:rsidR="002F356F" w:rsidRPr="002F356F" w:rsidRDefault="002F356F" w:rsidP="002F356F">
            <w:pPr>
              <w:pStyle w:val="Wcicienormalne"/>
              <w:spacing w:before="120" w:after="120"/>
              <w:ind w:left="170"/>
              <w:rPr>
                <w:sz w:val="24"/>
                <w:szCs w:val="24"/>
              </w:rPr>
            </w:pPr>
            <w:r w:rsidRPr="002F356F">
              <w:rPr>
                <w:sz w:val="24"/>
                <w:szCs w:val="24"/>
              </w:rPr>
              <w:t>Podaj opis i wykaz wszystkich materiałów, programów i zasobów wykorzystanych przy wytworzeniu pracy konkursowej, w tym ekspertów wspierających.</w:t>
            </w:r>
          </w:p>
        </w:tc>
        <w:tc>
          <w:tcPr>
            <w:tcW w:w="3422" w:type="pct"/>
            <w:gridSpan w:val="9"/>
          </w:tcPr>
          <w:p w14:paraId="655FAA4D" w14:textId="77777777" w:rsidR="002F356F" w:rsidRPr="002F356F" w:rsidRDefault="002F356F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  <w:tr w:rsidR="00EC21D1" w:rsidRPr="00444208" w14:paraId="2E5E1C9A" w14:textId="77777777" w:rsidTr="00EC21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</w:tcPr>
          <w:p w14:paraId="5E20E0D4" w14:textId="4F33C0DB" w:rsidR="00EC21D1" w:rsidRPr="00EC21D1" w:rsidRDefault="00EC21D1" w:rsidP="00311D4F">
            <w:pPr>
              <w:rPr>
                <w:rFonts w:asciiTheme="majorHAnsi" w:hAnsiTheme="majorHAnsi" w:cs="Arial"/>
                <w:b w:val="0"/>
                <w:bCs w:val="0"/>
              </w:rPr>
            </w:pPr>
            <w:r w:rsidRPr="00EC21D1">
              <w:rPr>
                <w:rFonts w:asciiTheme="majorHAnsi" w:hAnsiTheme="majorHAnsi" w:cs="Arial"/>
                <w:b w:val="0"/>
                <w:bCs w:val="0"/>
              </w:rPr>
              <w:t>Zdjęcie drużyny (opcjonalnie)</w:t>
            </w:r>
          </w:p>
        </w:tc>
      </w:tr>
      <w:tr w:rsidR="00EC21D1" w:rsidRPr="00444208" w14:paraId="41D1C59E" w14:textId="77777777" w:rsidTr="00EC2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shd w:val="clear" w:color="auto" w:fill="C0DEF4" w:themeFill="accent1" w:themeFillTint="33"/>
          </w:tcPr>
          <w:p w14:paraId="04A8264B" w14:textId="77777777" w:rsidR="00EC21D1" w:rsidRPr="00EC21D1" w:rsidRDefault="00EC21D1" w:rsidP="00311D4F">
            <w:pPr>
              <w:rPr>
                <w:rFonts w:asciiTheme="majorHAnsi" w:hAnsiTheme="majorHAnsi" w:cs="Arial"/>
                <w:b w:val="0"/>
                <w:bCs w:val="0"/>
              </w:rPr>
            </w:pPr>
          </w:p>
        </w:tc>
      </w:tr>
    </w:tbl>
    <w:p w14:paraId="147A4402" w14:textId="6353E72D" w:rsidR="000172E5" w:rsidRPr="0006568A" w:rsidRDefault="00D12577" w:rsidP="006372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88270" wp14:editId="7DA4E0E1">
                <wp:simplePos x="0" y="0"/>
                <wp:positionH relativeFrom="column">
                  <wp:posOffset>-357809</wp:posOffset>
                </wp:positionH>
                <wp:positionV relativeFrom="paragraph">
                  <wp:posOffset>-7458931</wp:posOffset>
                </wp:positionV>
                <wp:extent cx="6663193" cy="453224"/>
                <wp:effectExtent l="0" t="0" r="0" b="4445"/>
                <wp:wrapNone/>
                <wp:docPr id="141465223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193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74F33" w14:textId="4936AFEE" w:rsidR="00D12577" w:rsidRPr="00D12577" w:rsidRDefault="00D12577">
                            <w:pPr>
                              <w:rPr>
                                <w:lang w:val="en-GB"/>
                              </w:rPr>
                            </w:pPr>
                            <w:r w:rsidRPr="00D12577">
                              <w:rPr>
                                <w:rFonts w:ascii="Nunito Sans" w:eastAsia="Arial" w:hAnsi="Nunito Sans" w:cs="Arial"/>
                                <w:color w:val="000000" w:themeColor="text1"/>
                                <w:lang w:val="en-GB" w:eastAsia="pl-PL"/>
                              </w:rPr>
                              <w:t xml:space="preserve">max. </w:t>
                            </w:r>
                            <w:r w:rsidRPr="00D12577">
                              <w:rPr>
                                <w:rFonts w:ascii="Nunito Sans" w:eastAsia="Arial" w:hAnsi="Nunito Sans" w:cs="Arial"/>
                                <w:color w:val="000000" w:themeColor="text1"/>
                                <w:lang w:val="en-GB" w:eastAsia="pl-PL"/>
                              </w:rPr>
                              <w:t>2 strony</w:t>
                            </w:r>
                            <w:r w:rsidRPr="00D12577">
                              <w:rPr>
                                <w:rFonts w:ascii="Nunito Sans" w:eastAsia="Arial" w:hAnsi="Nunito Sans" w:cs="Arial"/>
                                <w:color w:val="000000" w:themeColor="text1"/>
                                <w:lang w:val="en-GB" w:eastAsia="pl-PL"/>
                              </w:rPr>
                              <w:t xml:space="preserve"> A4, font: Arial 11pt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8827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28.15pt;margin-top:-587.3pt;width:524.65pt;height:35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" filled="f" stroked="f" strokeweight=".5pt">
                <v:textbox>
                  <w:txbxContent>
                    <w:p w14:paraId="0D974F33" w14:textId="4936AFEE" w:rsidR="00D12577" w:rsidRPr="00D12577" w:rsidRDefault="00D12577">
                      <w:pPr>
                        <w:rPr>
                          <w:lang w:val="en-GB"/>
                        </w:rPr>
                      </w:pPr>
                      <w:r w:rsidRPr="00D12577">
                        <w:rPr>
                          <w:rFonts w:ascii="Nunito Sans" w:eastAsia="Arial" w:hAnsi="Nunito Sans" w:cs="Arial"/>
                          <w:color w:val="000000" w:themeColor="text1"/>
                          <w:lang w:val="en-GB" w:eastAsia="pl-PL"/>
                        </w:rPr>
                        <w:t xml:space="preserve">max. </w:t>
                      </w:r>
                      <w:r w:rsidRPr="00D12577">
                        <w:rPr>
                          <w:rFonts w:ascii="Nunito Sans" w:eastAsia="Arial" w:hAnsi="Nunito Sans" w:cs="Arial"/>
                          <w:color w:val="000000" w:themeColor="text1"/>
                          <w:lang w:val="en-GB" w:eastAsia="pl-PL"/>
                        </w:rPr>
                        <w:t>2 strony</w:t>
                      </w:r>
                      <w:r w:rsidRPr="00D12577">
                        <w:rPr>
                          <w:rFonts w:ascii="Nunito Sans" w:eastAsia="Arial" w:hAnsi="Nunito Sans" w:cs="Arial"/>
                          <w:color w:val="000000" w:themeColor="text1"/>
                          <w:lang w:val="en-GB" w:eastAsia="pl-PL"/>
                        </w:rPr>
                        <w:t xml:space="preserve"> A4, font: Arial 11pt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8E976C" w14:textId="77777777" w:rsidR="00C73F4B" w:rsidRDefault="00C73F4B" w:rsidP="000172E5">
      <w:pPr>
        <w:spacing w:after="0" w:line="240" w:lineRule="auto"/>
      </w:pPr>
      <w:r>
        <w:separator/>
      </w:r>
    </w:p>
  </w:endnote>
  <w:endnote w:type="continuationSeparator" w:id="0">
    <w:p w14:paraId="08FA033C" w14:textId="77777777" w:rsidR="00C73F4B" w:rsidRDefault="00C73F4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6D4F7B-C97C-4DCC-92E3-C7621D1252FE}"/>
    <w:embedBold r:id="rId2" w:fontKey="{CCEAB0DE-5087-4659-9467-B8534C1D1D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68AA867-E770-4798-912F-90A2DC9B5B54}"/>
    <w:embedBold r:id="rId4" w:fontKey="{862847B3-61F6-40F9-BCEC-3E57786292E8}"/>
    <w:embedItalic r:id="rId5" w:fontKey="{1C8316B9-F7CE-499C-874E-E53777DD1E5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C73E49E1-0432-4D5A-B1A9-22CC2C5F41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2A215F7-DA8A-49BD-9411-E3C784E3B5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  <w:embedRegular r:id="rId8" w:fontKey="{2C43DE28-4418-415B-A5DF-7E0B5EC6C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579"/>
      <w:gridCol w:w="4447"/>
    </w:tblGrid>
    <w:tr w:rsidR="00444208" w:rsidRPr="00311D4F" w14:paraId="07E4E75D" w14:textId="77777777" w:rsidTr="00637200">
      <w:tc>
        <w:tcPr>
          <w:tcW w:w="4675" w:type="dxa"/>
          <w:vAlign w:val="center"/>
        </w:tcPr>
        <w:p w14:paraId="1C3C9297" w14:textId="30A40C8E" w:rsidR="00311D4F" w:rsidRPr="00311D4F" w:rsidRDefault="00444208" w:rsidP="00637200">
          <w:pPr>
            <w:pStyle w:val="Stopka"/>
          </w:pPr>
          <w:r>
            <w:rPr>
              <w:noProof/>
            </w:rPr>
            <w:drawing>
              <wp:inline distT="0" distB="0" distL="0" distR="0" wp14:anchorId="52F8EEBF" wp14:editId="090AA568">
                <wp:extent cx="1645920" cy="532877"/>
                <wp:effectExtent l="0" t="0" r="0" b="635"/>
                <wp:docPr id="778766019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8766019" name="Obraz 77876601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598" cy="53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5AD065F9" w14:textId="57431BC0" w:rsidR="00311D4F" w:rsidRPr="00311D4F" w:rsidRDefault="00444208" w:rsidP="00637200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4EA4D2F" wp14:editId="1D3091CB">
                <wp:simplePos x="0" y="0"/>
                <wp:positionH relativeFrom="column">
                  <wp:posOffset>1238250</wp:posOffset>
                </wp:positionH>
                <wp:positionV relativeFrom="paragraph">
                  <wp:posOffset>-36830</wp:posOffset>
                </wp:positionV>
                <wp:extent cx="1449070" cy="909320"/>
                <wp:effectExtent l="0" t="0" r="0" b="0"/>
                <wp:wrapNone/>
                <wp:docPr id="114447480" name="Obraz 4" descr="Obraz zawierający Grafika, Czcionka, logo, symbol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447480" name="Obraz 4" descr="Obraz zawierający Grafika, Czcionka, logo, symbol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9070" cy="909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278F50E" wp14:editId="500A3C70">
                <wp:simplePos x="0" y="0"/>
                <wp:positionH relativeFrom="column">
                  <wp:posOffset>-435610</wp:posOffset>
                </wp:positionH>
                <wp:positionV relativeFrom="paragraph">
                  <wp:posOffset>147955</wp:posOffset>
                </wp:positionV>
                <wp:extent cx="1003300" cy="520065"/>
                <wp:effectExtent l="0" t="0" r="6350" b="0"/>
                <wp:wrapNone/>
                <wp:docPr id="48625531" name="Obraz 1" descr="Obraz zawierający Czcionka, Grafika, logo, symbol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625531" name="Obraz 1" descr="Obraz zawierający Czcionka, Grafika, logo, symbol&#10;&#10;Opis wygenerowany automatyczni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300" cy="520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8C8F75" w14:textId="6DF68D49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4CA99" w14:textId="77777777" w:rsidR="00C73F4B" w:rsidRDefault="00C73F4B" w:rsidP="000172E5">
      <w:pPr>
        <w:spacing w:after="0" w:line="240" w:lineRule="auto"/>
      </w:pPr>
      <w:r>
        <w:separator/>
      </w:r>
    </w:p>
  </w:footnote>
  <w:footnote w:type="continuationSeparator" w:id="0">
    <w:p w14:paraId="6B994FBC" w14:textId="77777777" w:rsidR="00C73F4B" w:rsidRDefault="00C73F4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40"/>
      <w:gridCol w:w="7686"/>
    </w:tblGrid>
    <w:tr w:rsidR="00B337A2" w:rsidRPr="00637200" w14:paraId="28B0B762" w14:textId="77777777" w:rsidTr="00384B05">
      <w:trPr>
        <w:trHeight w:val="990"/>
      </w:trPr>
      <w:tc>
        <w:tcPr>
          <w:tcW w:w="1350" w:type="dxa"/>
          <w:vAlign w:val="center"/>
        </w:tcPr>
        <w:p w14:paraId="48C99256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bidi="pl-PL"/>
            </w:rPr>
            <w:drawing>
              <wp:inline distT="0" distB="0" distL="0" distR="0" wp14:anchorId="01141DF9" wp14:editId="52D3F222">
                <wp:extent cx="640080" cy="640080"/>
                <wp:effectExtent l="0" t="0" r="0" b="7620"/>
                <wp:docPr id="5" name="Grafika 5" descr="Pomysł kont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a 5" descr="Pomysł kontur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378BCCB" w14:textId="77E485B0" w:rsidR="00444208" w:rsidRPr="00444208" w:rsidRDefault="00444208" w:rsidP="00444208">
          <w:pPr>
            <w:pStyle w:val="Nagwek"/>
            <w:rPr>
              <w:color w:val="154F77" w:themeColor="accent2" w:themeTint="E6"/>
            </w:rPr>
          </w:pPr>
          <w:r w:rsidRPr="00444208">
            <w:rPr>
              <w:color w:val="154F77" w:themeColor="accent2" w:themeTint="E6"/>
            </w:rPr>
            <w:t>OPIS ZADANIA KONKURSOWEGO “KOSMICZNI DETEKTYWI”</w:t>
          </w:r>
        </w:p>
        <w:p w14:paraId="77FFBADD" w14:textId="24E4C84A" w:rsidR="00B337A2" w:rsidRPr="00637200" w:rsidRDefault="00B337A2" w:rsidP="00637200">
          <w:pPr>
            <w:pStyle w:val="Nagwek"/>
          </w:pPr>
        </w:p>
      </w:tc>
    </w:tr>
  </w:tbl>
  <w:p w14:paraId="1E77F143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4BDCA3"/>
    <w:multiLevelType w:val="hybridMultilevel"/>
    <w:tmpl w:val="8C344DA2"/>
    <w:lvl w:ilvl="0" w:tplc="A4467AF4">
      <w:start w:val="1"/>
      <w:numFmt w:val="decimal"/>
      <w:lvlText w:val="%1."/>
      <w:lvlJc w:val="left"/>
      <w:pPr>
        <w:ind w:left="720" w:hanging="360"/>
      </w:pPr>
    </w:lvl>
    <w:lvl w:ilvl="1" w:tplc="715442A0">
      <w:start w:val="1"/>
      <w:numFmt w:val="lowerLetter"/>
      <w:lvlText w:val="%2."/>
      <w:lvlJc w:val="left"/>
      <w:pPr>
        <w:ind w:left="1440" w:hanging="360"/>
      </w:pPr>
    </w:lvl>
    <w:lvl w:ilvl="2" w:tplc="7BE8DCF4">
      <w:start w:val="1"/>
      <w:numFmt w:val="lowerRoman"/>
      <w:lvlText w:val="%3."/>
      <w:lvlJc w:val="right"/>
      <w:pPr>
        <w:ind w:left="2160" w:hanging="180"/>
      </w:pPr>
    </w:lvl>
    <w:lvl w:ilvl="3" w:tplc="3C922D58">
      <w:start w:val="1"/>
      <w:numFmt w:val="decimal"/>
      <w:lvlText w:val="%4."/>
      <w:lvlJc w:val="left"/>
      <w:pPr>
        <w:ind w:left="2880" w:hanging="360"/>
      </w:pPr>
    </w:lvl>
    <w:lvl w:ilvl="4" w:tplc="D6CA8C02">
      <w:start w:val="1"/>
      <w:numFmt w:val="lowerLetter"/>
      <w:lvlText w:val="%5."/>
      <w:lvlJc w:val="left"/>
      <w:pPr>
        <w:ind w:left="3600" w:hanging="360"/>
      </w:pPr>
    </w:lvl>
    <w:lvl w:ilvl="5" w:tplc="991AF2CC">
      <w:start w:val="1"/>
      <w:numFmt w:val="lowerRoman"/>
      <w:lvlText w:val="%6."/>
      <w:lvlJc w:val="right"/>
      <w:pPr>
        <w:ind w:left="4320" w:hanging="180"/>
      </w:pPr>
    </w:lvl>
    <w:lvl w:ilvl="6" w:tplc="32960D34">
      <w:start w:val="1"/>
      <w:numFmt w:val="decimal"/>
      <w:lvlText w:val="%7."/>
      <w:lvlJc w:val="left"/>
      <w:pPr>
        <w:ind w:left="5040" w:hanging="360"/>
      </w:pPr>
    </w:lvl>
    <w:lvl w:ilvl="7" w:tplc="DA2E912C">
      <w:start w:val="1"/>
      <w:numFmt w:val="lowerLetter"/>
      <w:lvlText w:val="%8."/>
      <w:lvlJc w:val="left"/>
      <w:pPr>
        <w:ind w:left="5760" w:hanging="360"/>
      </w:pPr>
    </w:lvl>
    <w:lvl w:ilvl="8" w:tplc="A91043A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7942701">
    <w:abstractNumId w:val="12"/>
  </w:num>
  <w:num w:numId="2" w16cid:durableId="802579915">
    <w:abstractNumId w:val="8"/>
  </w:num>
  <w:num w:numId="3" w16cid:durableId="1716084041">
    <w:abstractNumId w:val="16"/>
  </w:num>
  <w:num w:numId="4" w16cid:durableId="984430363">
    <w:abstractNumId w:val="13"/>
  </w:num>
  <w:num w:numId="5" w16cid:durableId="887692705">
    <w:abstractNumId w:val="14"/>
  </w:num>
  <w:num w:numId="6" w16cid:durableId="1166366091">
    <w:abstractNumId w:val="20"/>
  </w:num>
  <w:num w:numId="7" w16cid:durableId="875699886">
    <w:abstractNumId w:val="7"/>
  </w:num>
  <w:num w:numId="8" w16cid:durableId="295070174">
    <w:abstractNumId w:val="11"/>
  </w:num>
  <w:num w:numId="9" w16cid:durableId="1599172958">
    <w:abstractNumId w:val="18"/>
  </w:num>
  <w:num w:numId="10" w16cid:durableId="735709433">
    <w:abstractNumId w:val="1"/>
  </w:num>
  <w:num w:numId="11" w16cid:durableId="1241713950">
    <w:abstractNumId w:val="5"/>
  </w:num>
  <w:num w:numId="12" w16cid:durableId="983268480">
    <w:abstractNumId w:val="0"/>
  </w:num>
  <w:num w:numId="13" w16cid:durableId="83962719">
    <w:abstractNumId w:val="2"/>
  </w:num>
  <w:num w:numId="14" w16cid:durableId="314796410">
    <w:abstractNumId w:val="10"/>
  </w:num>
  <w:num w:numId="15" w16cid:durableId="210922430">
    <w:abstractNumId w:val="9"/>
  </w:num>
  <w:num w:numId="16" w16cid:durableId="915285637">
    <w:abstractNumId w:val="17"/>
  </w:num>
  <w:num w:numId="17" w16cid:durableId="1936786615">
    <w:abstractNumId w:val="3"/>
  </w:num>
  <w:num w:numId="18" w16cid:durableId="32776755">
    <w:abstractNumId w:val="22"/>
  </w:num>
  <w:num w:numId="19" w16cid:durableId="19478999">
    <w:abstractNumId w:val="19"/>
  </w:num>
  <w:num w:numId="20" w16cid:durableId="249392923">
    <w:abstractNumId w:val="15"/>
  </w:num>
  <w:num w:numId="21" w16cid:durableId="1626348981">
    <w:abstractNumId w:val="21"/>
  </w:num>
  <w:num w:numId="22" w16cid:durableId="982274518">
    <w:abstractNumId w:val="4"/>
  </w:num>
  <w:num w:numId="23" w16cid:durableId="23968269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208"/>
    <w:rsid w:val="00007A8F"/>
    <w:rsid w:val="000172E5"/>
    <w:rsid w:val="00052382"/>
    <w:rsid w:val="0006568A"/>
    <w:rsid w:val="00076F0F"/>
    <w:rsid w:val="00084253"/>
    <w:rsid w:val="000A5089"/>
    <w:rsid w:val="000D1F49"/>
    <w:rsid w:val="001727CA"/>
    <w:rsid w:val="001800AB"/>
    <w:rsid w:val="002B566B"/>
    <w:rsid w:val="002C56E6"/>
    <w:rsid w:val="002F356F"/>
    <w:rsid w:val="00311D4F"/>
    <w:rsid w:val="0034390E"/>
    <w:rsid w:val="00344849"/>
    <w:rsid w:val="00361E11"/>
    <w:rsid w:val="003769BA"/>
    <w:rsid w:val="003F0847"/>
    <w:rsid w:val="0040090B"/>
    <w:rsid w:val="00444208"/>
    <w:rsid w:val="0046302A"/>
    <w:rsid w:val="00487D2D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512C6"/>
    <w:rsid w:val="0098597D"/>
    <w:rsid w:val="009F619A"/>
    <w:rsid w:val="009F6DDE"/>
    <w:rsid w:val="00A370A8"/>
    <w:rsid w:val="00AE625E"/>
    <w:rsid w:val="00B0147A"/>
    <w:rsid w:val="00B337A2"/>
    <w:rsid w:val="00BD4753"/>
    <w:rsid w:val="00BD5CB1"/>
    <w:rsid w:val="00BE62EE"/>
    <w:rsid w:val="00C003BA"/>
    <w:rsid w:val="00C4602F"/>
    <w:rsid w:val="00C46878"/>
    <w:rsid w:val="00C6231D"/>
    <w:rsid w:val="00C73F4B"/>
    <w:rsid w:val="00CB4A51"/>
    <w:rsid w:val="00CD4532"/>
    <w:rsid w:val="00CD47B0"/>
    <w:rsid w:val="00CE6104"/>
    <w:rsid w:val="00CE7918"/>
    <w:rsid w:val="00D12577"/>
    <w:rsid w:val="00D16163"/>
    <w:rsid w:val="00DB3FAD"/>
    <w:rsid w:val="00DC71EC"/>
    <w:rsid w:val="00E61C09"/>
    <w:rsid w:val="00EB3B58"/>
    <w:rsid w:val="00EC21D1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40198"/>
  <w15:chartTrackingRefBased/>
  <w15:docId w15:val="{F8665278-397E-4E44-BDDA-3C4C923AE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Tabelasiatki5ciemnaakcent1">
    <w:name w:val="Grid Table 5 Dark Accent 1"/>
    <w:basedOn w:val="Standardowy"/>
    <w:uiPriority w:val="50"/>
    <w:rsid w:val="002F356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paragraph" w:styleId="Akapitzlist">
    <w:name w:val="List Paragraph"/>
    <w:basedOn w:val="Normalny"/>
    <w:uiPriority w:val="34"/>
    <w:qFormat/>
    <w:rsid w:val="002F356F"/>
    <w:pPr>
      <w:spacing w:before="0"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181054E-4049-4A8D-B693-C5DBA38786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16</TotalTime>
  <Pages>1</Pages>
  <Words>97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Anna Bukiewicz</cp:lastModifiedBy>
  <cp:revision>2</cp:revision>
  <dcterms:created xsi:type="dcterms:W3CDTF">2024-11-05T15:00:00Z</dcterms:created>
  <dcterms:modified xsi:type="dcterms:W3CDTF">2024-11-06T10:09:00Z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